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A54" w:rsidRDefault="005F0A54" w:rsidP="0088431D">
      <w:pPr>
        <w:widowControl/>
        <w:spacing w:afterLines="50" w:line="500" w:lineRule="exact"/>
        <w:jc w:val="center"/>
        <w:rPr>
          <w:rFonts w:asci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创业培训补贴人员名册</w:t>
      </w:r>
    </w:p>
    <w:p w:rsidR="005F0A54" w:rsidRDefault="005F0A54" w:rsidP="0088431D">
      <w:pPr>
        <w:widowControl/>
        <w:spacing w:afterLines="50" w:line="500" w:lineRule="exact"/>
        <w:ind w:firstLineChars="150" w:firstLine="420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申请单位（盖章）：</w:t>
      </w:r>
      <w:r>
        <w:rPr>
          <w:rFonts w:ascii="宋体" w:hAnsi="宋体" w:cs="宋体"/>
          <w:sz w:val="28"/>
          <w:szCs w:val="28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>培训类别：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网络创业（直播）</w:t>
      </w:r>
      <w:r>
        <w:rPr>
          <w:rFonts w:ascii="宋体" w:hAnsi="宋体" w:cs="宋体"/>
          <w:sz w:val="28"/>
          <w:szCs w:val="28"/>
        </w:rPr>
        <w:t xml:space="preserve">          </w:t>
      </w:r>
      <w:r>
        <w:rPr>
          <w:rFonts w:ascii="宋体" w:hAnsi="宋体" w:cs="宋体" w:hint="eastAsia"/>
          <w:sz w:val="28"/>
          <w:szCs w:val="28"/>
        </w:rPr>
        <w:t>培训时间：</w:t>
      </w:r>
      <w:r>
        <w:rPr>
          <w:rFonts w:ascii="宋体" w:hAnsi="宋体" w:cs="宋体"/>
          <w:sz w:val="28"/>
          <w:szCs w:val="28"/>
          <w:u w:val="single"/>
        </w:rPr>
        <w:t xml:space="preserve">   2026  </w:t>
      </w:r>
      <w:r>
        <w:rPr>
          <w:rFonts w:ascii="宋体" w:hAnsi="宋体" w:cs="宋体" w:hint="eastAsia"/>
          <w:sz w:val="28"/>
          <w:szCs w:val="28"/>
        </w:rPr>
        <w:t>年度第</w:t>
      </w:r>
      <w:r>
        <w:rPr>
          <w:rFonts w:ascii="宋体" w:hAnsi="宋体" w:cs="宋体"/>
          <w:sz w:val="28"/>
          <w:szCs w:val="28"/>
          <w:u w:val="single"/>
        </w:rPr>
        <w:t xml:space="preserve">  1  </w:t>
      </w:r>
      <w:r>
        <w:rPr>
          <w:rFonts w:ascii="宋体" w:hAnsi="宋体" w:cs="宋体" w:hint="eastAsia"/>
          <w:sz w:val="28"/>
          <w:szCs w:val="28"/>
        </w:rPr>
        <w:t>期</w:t>
      </w:r>
    </w:p>
    <w:tbl>
      <w:tblPr>
        <w:tblW w:w="14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9"/>
        <w:gridCol w:w="1389"/>
        <w:gridCol w:w="702"/>
        <w:gridCol w:w="2688"/>
        <w:gridCol w:w="1392"/>
        <w:gridCol w:w="3016"/>
        <w:gridCol w:w="1957"/>
        <w:gridCol w:w="2282"/>
      </w:tblGrid>
      <w:tr w:rsidR="005F0A54" w:rsidTr="005F1753">
        <w:trPr>
          <w:trHeight w:val="842"/>
        </w:trPr>
        <w:tc>
          <w:tcPr>
            <w:tcW w:w="809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姓</w:t>
            </w:r>
            <w:r w:rsidRPr="005F1753"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5F1753">
              <w:rPr>
                <w:rFonts w:ascii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居民身份证号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spacing w:line="500" w:lineRule="exact"/>
              <w:ind w:firstLineChars="50" w:firstLine="120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学员类别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57" w:type="dxa"/>
            <w:vAlign w:val="center"/>
          </w:tcPr>
          <w:p w:rsidR="005F0A54" w:rsidRPr="005F1753" w:rsidRDefault="005F0A54" w:rsidP="005F1753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5F1753"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</w:tr>
      <w:tr w:rsidR="005F0A54" w:rsidTr="005F1753">
        <w:trPr>
          <w:trHeight w:val="556"/>
        </w:trPr>
        <w:tc>
          <w:tcPr>
            <w:tcW w:w="809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李荣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430611********5521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430600202607WLP00145</w:t>
            </w:r>
          </w:p>
        </w:tc>
        <w:tc>
          <w:tcPr>
            <w:tcW w:w="1957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199****0002</w:t>
            </w:r>
          </w:p>
        </w:tc>
      </w:tr>
      <w:tr w:rsidR="005F0A54" w:rsidTr="005F1753">
        <w:trPr>
          <w:trHeight w:val="524"/>
        </w:trPr>
        <w:tc>
          <w:tcPr>
            <w:tcW w:w="809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周永彬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430623********671X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⑧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430600202607WLP00146</w:t>
            </w:r>
          </w:p>
        </w:tc>
        <w:tc>
          <w:tcPr>
            <w:tcW w:w="1957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157****3007</w:t>
            </w:r>
          </w:p>
        </w:tc>
      </w:tr>
      <w:tr w:rsidR="005F0A54" w:rsidTr="005F1753">
        <w:trPr>
          <w:trHeight w:val="524"/>
        </w:trPr>
        <w:tc>
          <w:tcPr>
            <w:tcW w:w="809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孙鸽武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430611********5522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⑧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430600202607WLP00147</w:t>
            </w:r>
          </w:p>
        </w:tc>
        <w:tc>
          <w:tcPr>
            <w:tcW w:w="1957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151****9865</w:t>
            </w:r>
          </w:p>
        </w:tc>
      </w:tr>
      <w:tr w:rsidR="005F0A54" w:rsidTr="005F1753">
        <w:trPr>
          <w:trHeight w:val="514"/>
        </w:trPr>
        <w:tc>
          <w:tcPr>
            <w:tcW w:w="809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张致富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421081********1872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⑦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430600202607WLP00148</w:t>
            </w:r>
          </w:p>
        </w:tc>
        <w:tc>
          <w:tcPr>
            <w:tcW w:w="1957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150****5025</w:t>
            </w:r>
          </w:p>
        </w:tc>
      </w:tr>
      <w:tr w:rsidR="005F0A54" w:rsidTr="005F1753">
        <w:trPr>
          <w:trHeight w:val="524"/>
        </w:trPr>
        <w:tc>
          <w:tcPr>
            <w:tcW w:w="809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谭惠群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430623********6729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⑦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430600202607WLP00149</w:t>
            </w:r>
          </w:p>
        </w:tc>
        <w:tc>
          <w:tcPr>
            <w:tcW w:w="1957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185****1931</w:t>
            </w:r>
          </w:p>
        </w:tc>
      </w:tr>
      <w:tr w:rsidR="005F0A54" w:rsidTr="005F1753">
        <w:trPr>
          <w:trHeight w:val="524"/>
        </w:trPr>
        <w:tc>
          <w:tcPr>
            <w:tcW w:w="809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梁满玉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433125********8329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430600202607WLP00150</w:t>
            </w:r>
          </w:p>
        </w:tc>
        <w:tc>
          <w:tcPr>
            <w:tcW w:w="1957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151****3931</w:t>
            </w:r>
          </w:p>
        </w:tc>
      </w:tr>
      <w:tr w:rsidR="005F0A54" w:rsidTr="005F1753">
        <w:trPr>
          <w:trHeight w:val="524"/>
        </w:trPr>
        <w:tc>
          <w:tcPr>
            <w:tcW w:w="809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任奥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430611********0131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⑧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430600202607WLP00151</w:t>
            </w:r>
          </w:p>
        </w:tc>
        <w:tc>
          <w:tcPr>
            <w:tcW w:w="1957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155****7358</w:t>
            </w:r>
          </w:p>
        </w:tc>
      </w:tr>
      <w:tr w:rsidR="005F0A54" w:rsidTr="005F1753">
        <w:trPr>
          <w:trHeight w:val="524"/>
        </w:trPr>
        <w:tc>
          <w:tcPr>
            <w:tcW w:w="809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陈丽辉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430626********7544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⑧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430600202607WLP00152</w:t>
            </w:r>
          </w:p>
        </w:tc>
        <w:tc>
          <w:tcPr>
            <w:tcW w:w="1957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177****1768</w:t>
            </w:r>
          </w:p>
        </w:tc>
      </w:tr>
      <w:tr w:rsidR="005F0A54" w:rsidTr="005F1753">
        <w:trPr>
          <w:trHeight w:val="524"/>
        </w:trPr>
        <w:tc>
          <w:tcPr>
            <w:tcW w:w="809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江亚红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430611********5542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430600202607WLP00153</w:t>
            </w:r>
          </w:p>
        </w:tc>
        <w:tc>
          <w:tcPr>
            <w:tcW w:w="1957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182****6099</w:t>
            </w:r>
          </w:p>
        </w:tc>
      </w:tr>
      <w:tr w:rsidR="005F0A54" w:rsidTr="005F1753">
        <w:trPr>
          <w:trHeight w:val="524"/>
        </w:trPr>
        <w:tc>
          <w:tcPr>
            <w:tcW w:w="809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1389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包华平</w:t>
            </w:r>
          </w:p>
        </w:tc>
        <w:tc>
          <w:tcPr>
            <w:tcW w:w="70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2688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430611********5530</w:t>
            </w:r>
          </w:p>
        </w:tc>
        <w:tc>
          <w:tcPr>
            <w:tcW w:w="139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301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430600202607WLP00154</w:t>
            </w:r>
          </w:p>
        </w:tc>
        <w:tc>
          <w:tcPr>
            <w:tcW w:w="1957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282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152****3385</w:t>
            </w:r>
          </w:p>
        </w:tc>
      </w:tr>
    </w:tbl>
    <w:p w:rsidR="005F0A54" w:rsidRDefault="005F0A54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 w:hint="eastAsia"/>
        </w:rPr>
        <w:t>单位负责人：廖李玲</w:t>
      </w:r>
      <w:r>
        <w:rPr>
          <w:sz w:val="20"/>
        </w:rPr>
        <w:tab/>
      </w:r>
      <w:r>
        <w:rPr>
          <w:rFonts w:ascii="宋体" w:hAnsi="宋体" w:cs="宋体" w:hint="eastAsia"/>
        </w:rPr>
        <w:t>填表人：张柏森</w:t>
      </w:r>
      <w:r>
        <w:rPr>
          <w:sz w:val="20"/>
        </w:rPr>
        <w:tab/>
      </w:r>
      <w:r>
        <w:rPr>
          <w:rFonts w:ascii="宋体" w:hAnsi="宋体" w:cs="宋体" w:hint="eastAsia"/>
        </w:rPr>
        <w:t>填表时间：</w:t>
      </w:r>
      <w:r>
        <w:rPr>
          <w:sz w:val="20"/>
        </w:rPr>
        <w:tab/>
        <w:t>2026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/>
        </w:rPr>
        <w:t>7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/>
        </w:rPr>
        <w:t>28</w:t>
      </w:r>
      <w:r>
        <w:rPr>
          <w:rFonts w:ascii="宋体" w:hAnsi="宋体" w:cs="宋体" w:hint="eastAsia"/>
        </w:rPr>
        <w:t>日</w:t>
      </w:r>
    </w:p>
    <w:p w:rsidR="005F0A54" w:rsidRDefault="005F0A54" w:rsidP="0088431D">
      <w:pPr>
        <w:widowControl/>
        <w:spacing w:afterLines="50" w:line="360" w:lineRule="exact"/>
        <w:ind w:firstLineChars="150" w:firstLine="315"/>
        <w:rPr>
          <w:rFonts w:ascii="宋体" w:cs="Gulimfalt"/>
        </w:rPr>
      </w:pPr>
      <w:r>
        <w:rPr>
          <w:rFonts w:ascii="宋体" w:hAnsi="宋体" w:cs="宋体" w:hint="eastAsia"/>
        </w:rPr>
        <w:t>备注：</w:t>
      </w:r>
      <w:r>
        <w:rPr>
          <w:rFonts w:ascii="Gulim Westernfalt" w:eastAsia="Gulimfalt" w:hAnsi="Gulim Westernfalt" w:cs="Gulim Westernfalt"/>
        </w:rPr>
        <w:t>“</w:t>
      </w:r>
      <w:r>
        <w:rPr>
          <w:rFonts w:ascii="宋体" w:hAnsi="宋体" w:cs="宋体" w:hint="eastAsia"/>
        </w:rPr>
        <w:t>学员类别</w:t>
      </w:r>
      <w:r>
        <w:rPr>
          <w:rFonts w:ascii="Gulim Westernfalt" w:eastAsia="Gulimfalt" w:hAnsi="Gulim Westernfalt" w:cs="Gulim Westernfalt"/>
        </w:rPr>
        <w:t>”</w:t>
      </w:r>
      <w:r>
        <w:rPr>
          <w:rFonts w:ascii="宋体" w:hAnsi="宋体" w:cs="宋体" w:hint="eastAsia"/>
        </w:rPr>
        <w:t>栏填写学员身份对应的序号：</w:t>
      </w:r>
      <w:r>
        <w:rPr>
          <w:rFonts w:ascii="Gulim Westernfalt" w:eastAsia="Gulimfalt" w:hAnsi="Gulim Westernfalt" w:cs="Gulim Westernfalt" w:hint="eastAsia"/>
        </w:rPr>
        <w:t>①</w:t>
      </w:r>
      <w:r>
        <w:rPr>
          <w:rFonts w:ascii="宋体" w:hAnsi="宋体" w:cs="宋体" w:hint="eastAsia"/>
        </w:rPr>
        <w:t>贫困家庭子女</w:t>
      </w:r>
      <w:r>
        <w:rPr>
          <w:rFonts w:ascii="Gulim Westernfalt" w:eastAsia="Gulimfalt" w:hAnsi="Gulim Westernfalt" w:cs="Gulim Westernfalt" w:hint="eastAsia"/>
        </w:rPr>
        <w:t>②</w:t>
      </w:r>
      <w:r>
        <w:rPr>
          <w:rFonts w:ascii="Gulimfalt" w:hAnsi="Gulimfalt" w:cs="Gulimfalt" w:hint="eastAsia"/>
        </w:rPr>
        <w:t>毕业年度高校毕业生</w:t>
      </w:r>
      <w:r>
        <w:rPr>
          <w:rFonts w:ascii="Gulim Westernfalt" w:eastAsia="Gulimfalt" w:hAnsi="Gulim Westernfalt" w:cs="Gulim Westernfalt" w:hint="eastAsia"/>
        </w:rPr>
        <w:t>③</w:t>
      </w:r>
      <w:r>
        <w:rPr>
          <w:rFonts w:ascii="宋体" w:hAnsi="宋体" w:cs="宋体" w:hint="eastAsia"/>
        </w:rPr>
        <w:t>城乡未继续升学的应届初高中毕业生</w:t>
      </w:r>
      <w:r>
        <w:rPr>
          <w:rFonts w:ascii="Gulim Westernfalt" w:eastAsia="Gulimfalt" w:hAnsi="Gulim Westernfalt" w:cs="Gulim Westernfalt" w:hint="eastAsia"/>
        </w:rPr>
        <w:t>④</w:t>
      </w:r>
      <w:r>
        <w:rPr>
          <w:rFonts w:ascii="Gulimfalt" w:hAnsi="Gulimfalt" w:cs="Gulimfalt" w:hint="eastAsia"/>
        </w:rPr>
        <w:t>农村转移就业劳动者</w:t>
      </w:r>
      <w:r>
        <w:rPr>
          <w:rFonts w:ascii="Gulim Westernfalt" w:eastAsia="Gulimfalt" w:hAnsi="Gulim Westernfalt" w:cs="Gulim Westernfalt" w:hint="eastAsia"/>
        </w:rPr>
        <w:t>⑤</w:t>
      </w:r>
      <w:r>
        <w:rPr>
          <w:rFonts w:ascii="Gulimfalt" w:hAnsi="Gulimfalt" w:cs="Gulimfalt" w:hint="eastAsia"/>
        </w:rPr>
        <w:t>城镇登记失业人员</w:t>
      </w:r>
      <w:r>
        <w:rPr>
          <w:rFonts w:ascii="Gulim Westernfalt" w:eastAsia="Gulimfalt" w:hAnsi="Gulim Westernfalt" w:cs="Gulim Westernfalt" w:hint="eastAsia"/>
        </w:rPr>
        <w:t>⑥</w:t>
      </w:r>
      <w:r>
        <w:rPr>
          <w:rFonts w:ascii="宋体" w:hAnsi="宋体" w:cs="宋体" w:hint="eastAsia"/>
        </w:rPr>
        <w:t>大中专院校在校学生（含中职、技校）</w:t>
      </w:r>
      <w:r>
        <w:rPr>
          <w:rFonts w:ascii="Gulim Westernfalt" w:eastAsia="Gulimfalt" w:hAnsi="Gulim Westernfalt" w:cs="Gulim Westernfalt" w:hint="eastAsia"/>
        </w:rPr>
        <w:t>⑦</w:t>
      </w:r>
      <w:r>
        <w:rPr>
          <w:rFonts w:ascii="Gulimfalt" w:hAnsi="Gulimfalt" w:cs="Gulimfalt" w:hint="eastAsia"/>
        </w:rPr>
        <w:t>小微企业创办者（含个体工商户）</w:t>
      </w:r>
      <w:r>
        <w:rPr>
          <w:rFonts w:ascii="宋体" w:hAnsi="宋体" w:cs="Gulimfalt" w:hint="eastAsia"/>
        </w:rPr>
        <w:t>⑧企事业单位职工⑨退役军人⑩就业困难群体（含即将刑满释放人员及强制戒毒人员）</w:t>
      </w:r>
    </w:p>
    <w:p w:rsidR="005F0A54" w:rsidRDefault="005F0A54" w:rsidP="0088431D">
      <w:pPr>
        <w:widowControl/>
        <w:spacing w:afterLines="50" w:line="500" w:lineRule="exact"/>
        <w:jc w:val="center"/>
        <w:rPr>
          <w:rFonts w:asci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创业培训补贴人员名册</w:t>
      </w:r>
    </w:p>
    <w:p w:rsidR="005F0A54" w:rsidRDefault="005F0A54" w:rsidP="0088431D">
      <w:pPr>
        <w:widowControl/>
        <w:spacing w:afterLines="50" w:line="500" w:lineRule="exact"/>
        <w:ind w:firstLineChars="150" w:firstLine="420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申请单位（盖章）：</w:t>
      </w:r>
      <w:r>
        <w:rPr>
          <w:rFonts w:ascii="宋体" w:hAnsi="宋体" w:cs="宋体"/>
          <w:sz w:val="28"/>
          <w:szCs w:val="28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>培训类别：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网络创业（直播）</w:t>
      </w:r>
      <w:r>
        <w:rPr>
          <w:rFonts w:ascii="宋体" w:hAnsi="宋体" w:cs="宋体"/>
          <w:sz w:val="28"/>
          <w:szCs w:val="28"/>
        </w:rPr>
        <w:t xml:space="preserve">          </w:t>
      </w:r>
      <w:r>
        <w:rPr>
          <w:rFonts w:ascii="宋体" w:hAnsi="宋体" w:cs="宋体" w:hint="eastAsia"/>
          <w:sz w:val="28"/>
          <w:szCs w:val="28"/>
        </w:rPr>
        <w:t>培训时间：</w:t>
      </w:r>
      <w:r>
        <w:rPr>
          <w:rFonts w:ascii="宋体" w:hAnsi="宋体" w:cs="宋体"/>
          <w:sz w:val="28"/>
          <w:szCs w:val="28"/>
          <w:u w:val="single"/>
        </w:rPr>
        <w:t xml:space="preserve">   2026  </w:t>
      </w:r>
      <w:r>
        <w:rPr>
          <w:rFonts w:ascii="宋体" w:hAnsi="宋体" w:cs="宋体" w:hint="eastAsia"/>
          <w:sz w:val="28"/>
          <w:szCs w:val="28"/>
        </w:rPr>
        <w:t>年度第</w:t>
      </w:r>
      <w:r>
        <w:rPr>
          <w:rFonts w:ascii="宋体" w:hAnsi="宋体" w:cs="宋体"/>
          <w:sz w:val="28"/>
          <w:szCs w:val="28"/>
          <w:u w:val="single"/>
        </w:rPr>
        <w:t xml:space="preserve">  1  </w:t>
      </w:r>
      <w:r>
        <w:rPr>
          <w:rFonts w:ascii="宋体" w:hAnsi="宋体" w:cs="宋体" w:hint="eastAsia"/>
          <w:sz w:val="28"/>
          <w:szCs w:val="28"/>
        </w:rPr>
        <w:t>期</w:t>
      </w:r>
    </w:p>
    <w:tbl>
      <w:tblPr>
        <w:tblW w:w="14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1"/>
        <w:gridCol w:w="1424"/>
        <w:gridCol w:w="711"/>
        <w:gridCol w:w="2706"/>
        <w:gridCol w:w="1423"/>
        <w:gridCol w:w="2847"/>
        <w:gridCol w:w="1993"/>
        <w:gridCol w:w="2310"/>
      </w:tblGrid>
      <w:tr w:rsidR="005F0A54" w:rsidTr="005F1753">
        <w:trPr>
          <w:trHeight w:val="842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姓</w:t>
            </w:r>
            <w:r w:rsidRPr="005F1753"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5F1753">
              <w:rPr>
                <w:rFonts w:ascii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居民身份证号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spacing w:line="500" w:lineRule="exact"/>
              <w:ind w:firstLineChars="50" w:firstLine="120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学员类别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93" w:type="dxa"/>
            <w:vAlign w:val="center"/>
          </w:tcPr>
          <w:p w:rsidR="005F0A54" w:rsidRPr="005F1753" w:rsidRDefault="005F0A54" w:rsidP="005F1753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5F1753"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</w:tr>
      <w:tr w:rsidR="005F0A54" w:rsidTr="005F1753">
        <w:trPr>
          <w:trHeight w:val="556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秦桃香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430611********5560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430600202607WLP00155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151****2081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包晓梅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430626********752X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430600202607WLP00156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192****2928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吴立华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430611********5607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430600202607WLP00172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186****4089</w:t>
            </w:r>
          </w:p>
        </w:tc>
      </w:tr>
      <w:tr w:rsidR="005F0A54" w:rsidTr="005F1753">
        <w:trPr>
          <w:trHeight w:val="51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余文武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513428********0415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430600202607WLP00174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199****9793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郑平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430611********5515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430600202607WLP00157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 xml:space="preserve">150****8789 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16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杨丽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430611********5548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⑧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430600202607WLP00158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158****7920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汤丽红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430611********5523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430600202607WLP00159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181****3717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18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徐亮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430611********5536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430600202607WLP00160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196****7020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19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普玉科</w:t>
            </w: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532526********2925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⑧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430600202607WLP00161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190****8461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20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张琪</w:t>
            </w: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430611********0164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⑧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430600202607WLP00162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166****5661</w:t>
            </w:r>
          </w:p>
        </w:tc>
      </w:tr>
    </w:tbl>
    <w:p w:rsidR="005F0A54" w:rsidRDefault="005F0A54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 w:hint="eastAsia"/>
        </w:rPr>
        <w:t>单位负责人：廖李玲</w:t>
      </w:r>
      <w:r>
        <w:rPr>
          <w:sz w:val="20"/>
        </w:rPr>
        <w:tab/>
      </w:r>
      <w:r>
        <w:rPr>
          <w:rFonts w:ascii="宋体" w:hAnsi="宋体" w:cs="宋体" w:hint="eastAsia"/>
        </w:rPr>
        <w:t>填表人：张柏森</w:t>
      </w:r>
      <w:r>
        <w:rPr>
          <w:sz w:val="20"/>
        </w:rPr>
        <w:tab/>
      </w:r>
      <w:r>
        <w:rPr>
          <w:rFonts w:ascii="宋体" w:hAnsi="宋体" w:cs="宋体" w:hint="eastAsia"/>
        </w:rPr>
        <w:t>填表时间：</w:t>
      </w:r>
      <w:r>
        <w:rPr>
          <w:sz w:val="20"/>
        </w:rPr>
        <w:tab/>
        <w:t>2026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/>
        </w:rPr>
        <w:t>7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/>
        </w:rPr>
        <w:t>28</w:t>
      </w:r>
      <w:r>
        <w:rPr>
          <w:rFonts w:ascii="宋体" w:hAnsi="宋体" w:cs="宋体" w:hint="eastAsia"/>
        </w:rPr>
        <w:t>日</w:t>
      </w:r>
    </w:p>
    <w:p w:rsidR="005F0A54" w:rsidRDefault="005F0A54" w:rsidP="0088431D">
      <w:pPr>
        <w:widowControl/>
        <w:spacing w:afterLines="50" w:line="360" w:lineRule="exact"/>
        <w:ind w:firstLineChars="150" w:firstLine="315"/>
        <w:rPr>
          <w:rFonts w:ascii="宋体" w:cs="Gulimfalt"/>
        </w:rPr>
      </w:pPr>
      <w:r>
        <w:rPr>
          <w:rFonts w:ascii="宋体" w:hAnsi="宋体" w:cs="宋体" w:hint="eastAsia"/>
        </w:rPr>
        <w:t>备注：</w:t>
      </w:r>
      <w:r>
        <w:rPr>
          <w:rFonts w:ascii="Gulim Westernfalt" w:eastAsia="Gulimfalt" w:hAnsi="Gulim Westernfalt" w:cs="Gulim Westernfalt"/>
        </w:rPr>
        <w:t>“</w:t>
      </w:r>
      <w:r>
        <w:rPr>
          <w:rFonts w:ascii="宋体" w:hAnsi="宋体" w:cs="宋体" w:hint="eastAsia"/>
        </w:rPr>
        <w:t>学员类别</w:t>
      </w:r>
      <w:r>
        <w:rPr>
          <w:rFonts w:ascii="Gulim Westernfalt" w:eastAsia="Gulimfalt" w:hAnsi="Gulim Westernfalt" w:cs="Gulim Westernfalt"/>
        </w:rPr>
        <w:t>”</w:t>
      </w:r>
      <w:r>
        <w:rPr>
          <w:rFonts w:ascii="宋体" w:hAnsi="宋体" w:cs="宋体" w:hint="eastAsia"/>
        </w:rPr>
        <w:t>栏填写学员身份对应的序号：</w:t>
      </w:r>
      <w:r>
        <w:rPr>
          <w:rFonts w:ascii="Gulim Westernfalt" w:eastAsia="Gulimfalt" w:hAnsi="Gulim Westernfalt" w:cs="Gulim Westernfalt" w:hint="eastAsia"/>
        </w:rPr>
        <w:t>①</w:t>
      </w:r>
      <w:r>
        <w:rPr>
          <w:rFonts w:ascii="宋体" w:hAnsi="宋体" w:cs="宋体" w:hint="eastAsia"/>
        </w:rPr>
        <w:t>贫困家庭子女</w:t>
      </w:r>
      <w:r>
        <w:rPr>
          <w:rFonts w:ascii="Gulim Westernfalt" w:eastAsia="Gulimfalt" w:hAnsi="Gulim Westernfalt" w:cs="Gulim Westernfalt" w:hint="eastAsia"/>
        </w:rPr>
        <w:t>②</w:t>
      </w:r>
      <w:r>
        <w:rPr>
          <w:rFonts w:ascii="Gulimfalt" w:hAnsi="Gulimfalt" w:cs="Gulimfalt" w:hint="eastAsia"/>
        </w:rPr>
        <w:t>毕业年度高校毕业生</w:t>
      </w:r>
      <w:r>
        <w:rPr>
          <w:rFonts w:ascii="Gulim Westernfalt" w:eastAsia="Gulimfalt" w:hAnsi="Gulim Westernfalt" w:cs="Gulim Westernfalt" w:hint="eastAsia"/>
        </w:rPr>
        <w:t>③</w:t>
      </w:r>
      <w:r>
        <w:rPr>
          <w:rFonts w:ascii="宋体" w:hAnsi="宋体" w:cs="宋体" w:hint="eastAsia"/>
        </w:rPr>
        <w:t>城乡未继续升学的应届初高中毕业生</w:t>
      </w:r>
      <w:r>
        <w:rPr>
          <w:rFonts w:ascii="Gulim Westernfalt" w:eastAsia="Gulimfalt" w:hAnsi="Gulim Westernfalt" w:cs="Gulim Westernfalt" w:hint="eastAsia"/>
        </w:rPr>
        <w:t>④</w:t>
      </w:r>
      <w:r>
        <w:rPr>
          <w:rFonts w:ascii="Gulimfalt" w:hAnsi="Gulimfalt" w:cs="Gulimfalt" w:hint="eastAsia"/>
        </w:rPr>
        <w:t>农村转移就业劳动者</w:t>
      </w:r>
      <w:r>
        <w:rPr>
          <w:rFonts w:ascii="Gulim Westernfalt" w:eastAsia="Gulimfalt" w:hAnsi="Gulim Westernfalt" w:cs="Gulim Westernfalt" w:hint="eastAsia"/>
        </w:rPr>
        <w:t>⑤</w:t>
      </w:r>
      <w:r>
        <w:rPr>
          <w:rFonts w:ascii="Gulimfalt" w:hAnsi="Gulimfalt" w:cs="Gulimfalt" w:hint="eastAsia"/>
        </w:rPr>
        <w:t>城镇登记失业人员</w:t>
      </w:r>
      <w:r>
        <w:rPr>
          <w:rFonts w:ascii="Gulim Westernfalt" w:eastAsia="Gulimfalt" w:hAnsi="Gulim Westernfalt" w:cs="Gulim Westernfalt" w:hint="eastAsia"/>
        </w:rPr>
        <w:t>⑥</w:t>
      </w:r>
      <w:r>
        <w:rPr>
          <w:rFonts w:ascii="宋体" w:hAnsi="宋体" w:cs="宋体" w:hint="eastAsia"/>
        </w:rPr>
        <w:t>大中专院校在校学生（含中职、技校）</w:t>
      </w:r>
      <w:r>
        <w:rPr>
          <w:rFonts w:ascii="Gulim Westernfalt" w:eastAsia="Gulimfalt" w:hAnsi="Gulim Westernfalt" w:cs="Gulim Westernfalt" w:hint="eastAsia"/>
        </w:rPr>
        <w:t>⑦</w:t>
      </w:r>
      <w:r>
        <w:rPr>
          <w:rFonts w:ascii="Gulimfalt" w:hAnsi="Gulimfalt" w:cs="Gulimfalt" w:hint="eastAsia"/>
        </w:rPr>
        <w:t>小微企业创办者（含个体工商户）</w:t>
      </w:r>
      <w:r>
        <w:rPr>
          <w:rFonts w:ascii="宋体" w:hAnsi="宋体" w:cs="Gulimfalt" w:hint="eastAsia"/>
        </w:rPr>
        <w:t>⑧企事业单位职工⑨退役军人⑩就业困难群体（含即将刑满释放人员及强制戒毒人员）</w:t>
      </w:r>
    </w:p>
    <w:p w:rsidR="005F0A54" w:rsidRDefault="005F0A54" w:rsidP="0088431D">
      <w:pPr>
        <w:widowControl/>
        <w:spacing w:afterLines="50" w:line="500" w:lineRule="exact"/>
        <w:jc w:val="center"/>
        <w:rPr>
          <w:rFonts w:asci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创业培训补贴人员名册</w:t>
      </w:r>
    </w:p>
    <w:p w:rsidR="005F0A54" w:rsidRDefault="005F0A54" w:rsidP="0088431D">
      <w:pPr>
        <w:widowControl/>
        <w:spacing w:afterLines="50" w:line="500" w:lineRule="exact"/>
        <w:ind w:firstLineChars="150" w:firstLine="420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申请单位（盖章）：</w:t>
      </w:r>
      <w:r>
        <w:rPr>
          <w:rFonts w:ascii="宋体" w:hAnsi="宋体" w:cs="宋体"/>
          <w:sz w:val="28"/>
          <w:szCs w:val="28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>培训类别：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网络创业（直播）</w:t>
      </w:r>
      <w:r>
        <w:rPr>
          <w:rFonts w:ascii="宋体" w:hAnsi="宋体" w:cs="宋体"/>
          <w:sz w:val="28"/>
          <w:szCs w:val="28"/>
        </w:rPr>
        <w:t xml:space="preserve">          </w:t>
      </w:r>
      <w:r>
        <w:rPr>
          <w:rFonts w:ascii="宋体" w:hAnsi="宋体" w:cs="宋体" w:hint="eastAsia"/>
          <w:sz w:val="28"/>
          <w:szCs w:val="28"/>
        </w:rPr>
        <w:t>培训时间：</w:t>
      </w:r>
      <w:r>
        <w:rPr>
          <w:rFonts w:ascii="宋体" w:hAnsi="宋体" w:cs="宋体"/>
          <w:sz w:val="28"/>
          <w:szCs w:val="28"/>
          <w:u w:val="single"/>
        </w:rPr>
        <w:t xml:space="preserve">   2026  </w:t>
      </w:r>
      <w:r>
        <w:rPr>
          <w:rFonts w:ascii="宋体" w:hAnsi="宋体" w:cs="宋体" w:hint="eastAsia"/>
          <w:sz w:val="28"/>
          <w:szCs w:val="28"/>
        </w:rPr>
        <w:t>年度第</w:t>
      </w:r>
      <w:r>
        <w:rPr>
          <w:rFonts w:ascii="宋体" w:hAnsi="宋体" w:cs="宋体"/>
          <w:sz w:val="28"/>
          <w:szCs w:val="28"/>
          <w:u w:val="single"/>
        </w:rPr>
        <w:t xml:space="preserve">  1  </w:t>
      </w:r>
      <w:r>
        <w:rPr>
          <w:rFonts w:ascii="宋体" w:hAnsi="宋体" w:cs="宋体" w:hint="eastAsia"/>
          <w:sz w:val="28"/>
          <w:szCs w:val="28"/>
        </w:rPr>
        <w:t>期</w:t>
      </w:r>
    </w:p>
    <w:tbl>
      <w:tblPr>
        <w:tblW w:w="14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1"/>
        <w:gridCol w:w="1424"/>
        <w:gridCol w:w="711"/>
        <w:gridCol w:w="2706"/>
        <w:gridCol w:w="1423"/>
        <w:gridCol w:w="2847"/>
        <w:gridCol w:w="1993"/>
        <w:gridCol w:w="2310"/>
      </w:tblGrid>
      <w:tr w:rsidR="005F0A54" w:rsidTr="005F1753">
        <w:trPr>
          <w:trHeight w:val="842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姓</w:t>
            </w:r>
            <w:r w:rsidRPr="005F1753"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5F1753">
              <w:rPr>
                <w:rFonts w:ascii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居民身份证号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spacing w:line="500" w:lineRule="exact"/>
              <w:ind w:firstLineChars="50" w:firstLine="120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sz w:val="24"/>
                <w:szCs w:val="24"/>
              </w:rPr>
              <w:t>学员类别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w w:val="99"/>
                <w:sz w:val="24"/>
                <w:szCs w:val="24"/>
              </w:rPr>
              <w:t>创业培训合格证书编号</w:t>
            </w:r>
          </w:p>
        </w:tc>
        <w:tc>
          <w:tcPr>
            <w:tcW w:w="1993" w:type="dxa"/>
            <w:vAlign w:val="center"/>
          </w:tcPr>
          <w:p w:rsidR="005F0A54" w:rsidRPr="005F1753" w:rsidRDefault="005F0A54" w:rsidP="005F1753">
            <w:pPr>
              <w:spacing w:line="500" w:lineRule="exact"/>
              <w:ind w:left="100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 w:hint="eastAsia"/>
                <w:w w:val="92"/>
                <w:sz w:val="24"/>
                <w:szCs w:val="24"/>
              </w:rPr>
              <w:t>补贴金额（元）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spacing w:line="500" w:lineRule="exact"/>
              <w:ind w:right="280"/>
              <w:jc w:val="center"/>
              <w:rPr>
                <w:sz w:val="24"/>
                <w:szCs w:val="24"/>
              </w:rPr>
            </w:pPr>
            <w:r w:rsidRPr="005F1753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5F1753"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</w:tr>
      <w:tr w:rsidR="005F0A54" w:rsidTr="005F1753">
        <w:trPr>
          <w:trHeight w:val="556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21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32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朱航宇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430611********6524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⑧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430600202607WLP00163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186****4210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22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32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朱东燕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430611********0127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⑧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430600202607WLP00164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186****9917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23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32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刘培华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430623********2741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430600202607WLP00165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182****1661</w:t>
            </w:r>
          </w:p>
        </w:tc>
      </w:tr>
      <w:tr w:rsidR="005F0A54" w:rsidTr="005F1753">
        <w:trPr>
          <w:trHeight w:val="51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24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32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李锦清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450981********4242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430600202607WLP00166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131****6682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25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32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张彪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430611********557X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430600202607WLP00167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130****9236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26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32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张丽友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441424********1229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430600202607WLP00168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190****8130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27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32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向红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430611********5562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430600202607WLP00173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132****1896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28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32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张文轩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男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430611********5530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430600202607WLP00169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189****3698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29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丁珊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430611********5529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430600202607WLP00170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136****5523</w:t>
            </w:r>
          </w:p>
        </w:tc>
      </w:tr>
      <w:tr w:rsidR="005F0A54" w:rsidTr="005F1753">
        <w:trPr>
          <w:trHeight w:val="524"/>
        </w:trPr>
        <w:tc>
          <w:tcPr>
            <w:tcW w:w="82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  <w:tc>
          <w:tcPr>
            <w:tcW w:w="1424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贺晓妹</w:t>
            </w:r>
          </w:p>
        </w:tc>
        <w:tc>
          <w:tcPr>
            <w:tcW w:w="711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女</w:t>
            </w:r>
          </w:p>
        </w:tc>
        <w:tc>
          <w:tcPr>
            <w:tcW w:w="2706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430623********304X</w:t>
            </w:r>
          </w:p>
        </w:tc>
        <w:tc>
          <w:tcPr>
            <w:tcW w:w="1423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④</w:t>
            </w:r>
          </w:p>
        </w:tc>
        <w:tc>
          <w:tcPr>
            <w:tcW w:w="2847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430600202607WLP00171</w:t>
            </w:r>
          </w:p>
        </w:tc>
        <w:tc>
          <w:tcPr>
            <w:tcW w:w="1993" w:type="dxa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2310" w:type="dxa"/>
            <w:vAlign w:val="center"/>
          </w:tcPr>
          <w:p w:rsidR="005F0A54" w:rsidRPr="005F1753" w:rsidRDefault="005F0A54" w:rsidP="005F1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151****</w:t>
            </w:r>
            <w:bookmarkStart w:id="0" w:name="_GoBack"/>
            <w:bookmarkEnd w:id="0"/>
            <w:r w:rsidRPr="005F1753"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  <w:t>9772</w:t>
            </w:r>
          </w:p>
        </w:tc>
      </w:tr>
    </w:tbl>
    <w:p w:rsidR="005F0A54" w:rsidRDefault="005F0A54">
      <w:pPr>
        <w:tabs>
          <w:tab w:val="left" w:pos="4087"/>
          <w:tab w:val="left" w:pos="9767"/>
          <w:tab w:val="left" w:pos="11307"/>
          <w:tab w:val="left" w:pos="12107"/>
          <w:tab w:val="left" w:pos="12727"/>
        </w:tabs>
        <w:spacing w:line="251" w:lineRule="exact"/>
        <w:rPr>
          <w:sz w:val="20"/>
        </w:rPr>
      </w:pPr>
      <w:r>
        <w:rPr>
          <w:rFonts w:ascii="宋体" w:hAnsi="宋体" w:cs="宋体" w:hint="eastAsia"/>
        </w:rPr>
        <w:t>单位负责人：廖李玲</w:t>
      </w:r>
      <w:r>
        <w:rPr>
          <w:sz w:val="20"/>
        </w:rPr>
        <w:tab/>
      </w:r>
      <w:r>
        <w:rPr>
          <w:rFonts w:ascii="宋体" w:hAnsi="宋体" w:cs="宋体" w:hint="eastAsia"/>
        </w:rPr>
        <w:t>填表人：张柏森</w:t>
      </w:r>
      <w:r>
        <w:rPr>
          <w:sz w:val="20"/>
        </w:rPr>
        <w:tab/>
      </w:r>
      <w:r>
        <w:rPr>
          <w:rFonts w:ascii="宋体" w:hAnsi="宋体" w:cs="宋体" w:hint="eastAsia"/>
        </w:rPr>
        <w:t>填表时间：</w:t>
      </w:r>
      <w:r>
        <w:rPr>
          <w:sz w:val="20"/>
        </w:rPr>
        <w:tab/>
        <w:t>2026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/>
        </w:rPr>
        <w:t>7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/>
        </w:rPr>
        <w:t>28</w:t>
      </w:r>
      <w:r>
        <w:rPr>
          <w:rFonts w:ascii="宋体" w:hAnsi="宋体" w:cs="宋体" w:hint="eastAsia"/>
        </w:rPr>
        <w:t>日</w:t>
      </w:r>
    </w:p>
    <w:p w:rsidR="005F0A54" w:rsidRDefault="005F0A54" w:rsidP="0088431D">
      <w:pPr>
        <w:widowControl/>
        <w:spacing w:afterLines="50" w:line="360" w:lineRule="exact"/>
        <w:ind w:firstLineChars="150" w:firstLine="315"/>
        <w:rPr>
          <w:rFonts w:ascii="宋体" w:cs="Gulimfalt"/>
        </w:rPr>
      </w:pPr>
      <w:r>
        <w:rPr>
          <w:rFonts w:ascii="宋体" w:hAnsi="宋体" w:cs="宋体" w:hint="eastAsia"/>
        </w:rPr>
        <w:t>备注：</w:t>
      </w:r>
      <w:r>
        <w:rPr>
          <w:rFonts w:ascii="Gulim Westernfalt" w:eastAsia="Gulimfalt" w:hAnsi="Gulim Westernfalt" w:cs="Gulim Westernfalt"/>
        </w:rPr>
        <w:t>“</w:t>
      </w:r>
      <w:r>
        <w:rPr>
          <w:rFonts w:ascii="宋体" w:hAnsi="宋体" w:cs="宋体" w:hint="eastAsia"/>
        </w:rPr>
        <w:t>学员类别</w:t>
      </w:r>
      <w:r>
        <w:rPr>
          <w:rFonts w:ascii="Gulim Westernfalt" w:eastAsia="Gulimfalt" w:hAnsi="Gulim Westernfalt" w:cs="Gulim Westernfalt"/>
        </w:rPr>
        <w:t>”</w:t>
      </w:r>
      <w:r>
        <w:rPr>
          <w:rFonts w:ascii="宋体" w:hAnsi="宋体" w:cs="宋体" w:hint="eastAsia"/>
        </w:rPr>
        <w:t>栏填写学员身份对应的序号：</w:t>
      </w:r>
      <w:r>
        <w:rPr>
          <w:rFonts w:ascii="Gulim Westernfalt" w:eastAsia="Gulimfalt" w:hAnsi="Gulim Westernfalt" w:cs="Gulim Westernfalt" w:hint="eastAsia"/>
        </w:rPr>
        <w:t>①</w:t>
      </w:r>
      <w:r>
        <w:rPr>
          <w:rFonts w:ascii="宋体" w:hAnsi="宋体" w:cs="宋体" w:hint="eastAsia"/>
        </w:rPr>
        <w:t>贫困家庭子女</w:t>
      </w:r>
      <w:r>
        <w:rPr>
          <w:rFonts w:ascii="Gulim Westernfalt" w:eastAsia="Gulimfalt" w:hAnsi="Gulim Westernfalt" w:cs="Gulim Westernfalt" w:hint="eastAsia"/>
        </w:rPr>
        <w:t>②</w:t>
      </w:r>
      <w:r>
        <w:rPr>
          <w:rFonts w:ascii="Gulimfalt" w:hAnsi="Gulimfalt" w:cs="Gulimfalt" w:hint="eastAsia"/>
        </w:rPr>
        <w:t>毕业年度高校毕业生</w:t>
      </w:r>
      <w:r>
        <w:rPr>
          <w:rFonts w:ascii="Gulim Westernfalt" w:eastAsia="Gulimfalt" w:hAnsi="Gulim Westernfalt" w:cs="Gulim Westernfalt" w:hint="eastAsia"/>
        </w:rPr>
        <w:t>③</w:t>
      </w:r>
      <w:r>
        <w:rPr>
          <w:rFonts w:ascii="宋体" w:hAnsi="宋体" w:cs="宋体" w:hint="eastAsia"/>
        </w:rPr>
        <w:t>城乡未继续升学的应届初高中毕业生</w:t>
      </w:r>
      <w:r>
        <w:rPr>
          <w:rFonts w:ascii="Gulim Westernfalt" w:eastAsia="Gulimfalt" w:hAnsi="Gulim Westernfalt" w:cs="Gulim Westernfalt" w:hint="eastAsia"/>
        </w:rPr>
        <w:t>④</w:t>
      </w:r>
      <w:r>
        <w:rPr>
          <w:rFonts w:ascii="Gulimfalt" w:hAnsi="Gulimfalt" w:cs="Gulimfalt" w:hint="eastAsia"/>
        </w:rPr>
        <w:t>农村转移就业劳动者</w:t>
      </w:r>
      <w:r>
        <w:rPr>
          <w:rFonts w:ascii="Gulim Westernfalt" w:eastAsia="Gulimfalt" w:hAnsi="Gulim Westernfalt" w:cs="Gulim Westernfalt" w:hint="eastAsia"/>
        </w:rPr>
        <w:t>⑤</w:t>
      </w:r>
      <w:r>
        <w:rPr>
          <w:rFonts w:ascii="Gulimfalt" w:hAnsi="Gulimfalt" w:cs="Gulimfalt" w:hint="eastAsia"/>
        </w:rPr>
        <w:t>城镇登记失业人员</w:t>
      </w:r>
      <w:r>
        <w:rPr>
          <w:rFonts w:ascii="Gulim Westernfalt" w:eastAsia="Gulimfalt" w:hAnsi="Gulim Westernfalt" w:cs="Gulim Westernfalt" w:hint="eastAsia"/>
        </w:rPr>
        <w:t>⑥</w:t>
      </w:r>
      <w:r>
        <w:rPr>
          <w:rFonts w:ascii="宋体" w:hAnsi="宋体" w:cs="宋体" w:hint="eastAsia"/>
        </w:rPr>
        <w:t>大中专院校在校学生（含中职、技校）</w:t>
      </w:r>
      <w:r>
        <w:rPr>
          <w:rFonts w:ascii="Gulim Westernfalt" w:eastAsia="Gulimfalt" w:hAnsi="Gulim Westernfalt" w:cs="Gulim Westernfalt" w:hint="eastAsia"/>
        </w:rPr>
        <w:t>⑦</w:t>
      </w:r>
      <w:r>
        <w:rPr>
          <w:rFonts w:ascii="Gulimfalt" w:hAnsi="Gulimfalt" w:cs="Gulimfalt" w:hint="eastAsia"/>
        </w:rPr>
        <w:t>小微企业创办者（含个体工商户）</w:t>
      </w:r>
      <w:r>
        <w:rPr>
          <w:rFonts w:ascii="宋体" w:hAnsi="宋体" w:cs="Gulimfalt" w:hint="eastAsia"/>
        </w:rPr>
        <w:t>⑧企事业单位职工⑨退役军人⑩就业困难群体（含即将刑满释放人员及强制戒毒人员）</w:t>
      </w:r>
    </w:p>
    <w:sectPr w:rsidR="005F0A54" w:rsidSect="00B5147B">
      <w:pgSz w:w="16838" w:h="11906" w:orient="landscape"/>
      <w:pgMar w:top="1474" w:right="1440" w:bottom="1361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Gulimfalt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Gulim Westernfa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9AF"/>
    <w:rsid w:val="002C4F8F"/>
    <w:rsid w:val="00356D06"/>
    <w:rsid w:val="004E3FE2"/>
    <w:rsid w:val="0055598E"/>
    <w:rsid w:val="005F0A54"/>
    <w:rsid w:val="005F1753"/>
    <w:rsid w:val="00631E73"/>
    <w:rsid w:val="00743BAB"/>
    <w:rsid w:val="00761D42"/>
    <w:rsid w:val="0088431D"/>
    <w:rsid w:val="009823CB"/>
    <w:rsid w:val="00A04903"/>
    <w:rsid w:val="00A729AF"/>
    <w:rsid w:val="00AD06CB"/>
    <w:rsid w:val="00B5147B"/>
    <w:rsid w:val="00F64ACD"/>
    <w:rsid w:val="00FA794D"/>
    <w:rsid w:val="087B24D6"/>
    <w:rsid w:val="208B033C"/>
    <w:rsid w:val="2DBD5FA5"/>
    <w:rsid w:val="5822341B"/>
    <w:rsid w:val="7E1C6B96"/>
    <w:rsid w:val="7E48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47B"/>
    <w:pPr>
      <w:widowControl w:val="0"/>
      <w:jc w:val="both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B51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5147B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B51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5147B"/>
    <w:rPr>
      <w:rFonts w:ascii="Times New Roman" w:eastAsia="宋体" w:hAnsi="Times New Roman" w:cs="Times New Roman"/>
      <w:sz w:val="18"/>
      <w:szCs w:val="18"/>
    </w:rPr>
  </w:style>
  <w:style w:type="table" w:styleId="TableGrid">
    <w:name w:val="Table Grid"/>
    <w:basedOn w:val="TableNormal"/>
    <w:uiPriority w:val="99"/>
    <w:rsid w:val="00B5147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3</Pages>
  <Words>443</Words>
  <Characters>2530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</cp:lastModifiedBy>
  <cp:revision>7</cp:revision>
  <cp:lastPrinted>2026-09-07T03:15:00Z</cp:lastPrinted>
  <dcterms:created xsi:type="dcterms:W3CDTF">2018-11-01T08:29:00Z</dcterms:created>
  <dcterms:modified xsi:type="dcterms:W3CDTF">2026-09-15T08:19:00Z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eyJoZGlkIjoiOThiNmFkZDYwZWQzOGNjNjcwMzgwZjlmMTc5NDliM2YiLCJ1c2VySWQiOiIzNjA3MDkzMTEifQ==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5C9673A12A5246BFB179CB317C9DEA96_13</vt:lpwstr>
  </property>
</Properties>
</file>